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274B" w:rsidRDefault="00A0274B" w:rsidP="00711C6A">
      <w:pPr>
        <w:spacing w:after="0"/>
        <w:rPr>
          <w:rFonts w:ascii="Times New Roman" w:hAnsi="Times New Roman"/>
          <w:lang w:val="en-US"/>
        </w:rPr>
      </w:pPr>
      <w:r w:rsidRPr="00204162">
        <w:rPr>
          <w:rFonts w:ascii="Times New Roman" w:hAnsi="Times New Roman"/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style="width:468pt;height:605.25pt;visibility:visible">
            <v:imagedata r:id="rId4" o:title=""/>
          </v:shape>
        </w:pict>
      </w:r>
    </w:p>
    <w:p w:rsidR="00A0274B" w:rsidRDefault="00A0274B" w:rsidP="00711C6A">
      <w:pPr>
        <w:spacing w:after="0"/>
        <w:rPr>
          <w:rFonts w:ascii="Times New Roman" w:hAnsi="Times New Roman"/>
          <w:lang w:val="en-US"/>
        </w:rPr>
      </w:pPr>
    </w:p>
    <w:p w:rsidR="00A0274B" w:rsidRDefault="00A0274B" w:rsidP="00711C6A">
      <w:pPr>
        <w:spacing w:after="0"/>
        <w:rPr>
          <w:rFonts w:ascii="Times New Roman" w:hAnsi="Times New Roman"/>
          <w:lang w:val="en-US"/>
        </w:rPr>
      </w:pPr>
    </w:p>
    <w:p w:rsidR="00A0274B" w:rsidRDefault="00A0274B" w:rsidP="00711C6A">
      <w:pPr>
        <w:spacing w:after="0"/>
        <w:rPr>
          <w:rFonts w:ascii="Times New Roman" w:hAnsi="Times New Roman"/>
          <w:lang w:val="en-US"/>
        </w:rPr>
      </w:pPr>
    </w:p>
    <w:p w:rsidR="00A0274B" w:rsidRDefault="00A0274B" w:rsidP="00711C6A">
      <w:pPr>
        <w:spacing w:after="0"/>
        <w:rPr>
          <w:rFonts w:ascii="Times New Roman" w:hAnsi="Times New Roman"/>
          <w:lang w:val="en-US"/>
        </w:rPr>
      </w:pPr>
    </w:p>
    <w:p w:rsidR="00A0274B" w:rsidRDefault="00A0274B" w:rsidP="00711C6A">
      <w:pPr>
        <w:spacing w:after="0"/>
        <w:rPr>
          <w:rFonts w:ascii="Times New Roman" w:hAnsi="Times New Roman"/>
          <w:lang w:val="en-US"/>
        </w:rPr>
      </w:pPr>
    </w:p>
    <w:p w:rsidR="00A0274B" w:rsidRDefault="00A0274B" w:rsidP="00711C6A">
      <w:pPr>
        <w:spacing w:after="0"/>
        <w:rPr>
          <w:rFonts w:ascii="Times New Roman" w:hAnsi="Times New Roman"/>
          <w:lang w:val="en-US"/>
        </w:rPr>
      </w:pPr>
    </w:p>
    <w:p w:rsidR="00A0274B" w:rsidRDefault="00A0274B" w:rsidP="00711C6A">
      <w:pPr>
        <w:spacing w:after="0"/>
        <w:rPr>
          <w:rFonts w:ascii="Times New Roman" w:hAnsi="Times New Roman"/>
          <w:lang w:val="en-US"/>
        </w:rPr>
      </w:pPr>
    </w:p>
    <w:p w:rsidR="00A0274B" w:rsidRDefault="00A0274B" w:rsidP="00711C6A">
      <w:pPr>
        <w:spacing w:after="0"/>
        <w:rPr>
          <w:rFonts w:ascii="Times New Roman" w:hAnsi="Times New Roman"/>
          <w:lang w:val="en-US"/>
        </w:rPr>
      </w:pP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>е</w:t>
      </w:r>
      <w:r w:rsidRPr="000D0362">
        <w:rPr>
          <w:rFonts w:ascii="Tahoma" w:hAnsi="Tahoma" w:cs="Tahoma"/>
        </w:rPr>
        <w:t>ѐ</w:t>
      </w:r>
      <w:r w:rsidRPr="000D0362">
        <w:rPr>
          <w:rFonts w:ascii="Times New Roman" w:hAnsi="Times New Roman"/>
        </w:rPr>
        <w:t xml:space="preserve"> укреплению, рассматривание фактов нарушения трудовой дисциплины работниками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Учреждения;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- рассмотрение вопросов охраны и безопасности условий труда работников, охраны жизни и здоровья воспитанников Учреждения;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- утверждение состава Комиссии по рассмотрению и установлению доплат, надбавок, премий работникам Учреждения;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- принятие решений по другим наиболее общим вопросам, касающихся всех работников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Учреждения, не отнесенным к компетенции заведующего Учреждением.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</w:p>
    <w:p w:rsidR="00A0274B" w:rsidRPr="000D0362" w:rsidRDefault="00A0274B" w:rsidP="00711C6A">
      <w:pPr>
        <w:spacing w:after="0"/>
        <w:jc w:val="center"/>
        <w:rPr>
          <w:rFonts w:ascii="Times New Roman" w:hAnsi="Times New Roman"/>
          <w:b/>
          <w:bCs/>
        </w:rPr>
      </w:pPr>
      <w:r w:rsidRPr="000D0362">
        <w:rPr>
          <w:rFonts w:ascii="Times New Roman" w:hAnsi="Times New Roman"/>
          <w:b/>
          <w:bCs/>
        </w:rPr>
        <w:t>4. Права Общего собрания трудового коллектива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4.1. Общее собрание трудового коллектива имеет право: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- участвовать в управлении Учреждения;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- выходить с предложениями и заявлениями на Учредителя, в органы муниципальной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власти, в общественные организации.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4.2. Каждый член Общего собрания трудового коллектива имеет право: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- потребовать обсуждения Общим собранием работников любого вопроса, касающегося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деятельности Учреждения, если его предложение поддержит не менее 1/3 членов собрания;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>- при несогласии с решением Общего собрания трудового коллектива высказывать сво</w:t>
      </w:r>
      <w:r w:rsidRPr="000D0362">
        <w:rPr>
          <w:rFonts w:ascii="Tahoma" w:hAnsi="Tahoma" w:cs="Tahoma"/>
        </w:rPr>
        <w:t>ѐ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мотивированное мнение, которое должно быть занесено в протокол. </w:t>
      </w:r>
    </w:p>
    <w:p w:rsidR="00A0274B" w:rsidRPr="000D0362" w:rsidRDefault="00A0274B" w:rsidP="00711C6A">
      <w:pPr>
        <w:spacing w:after="0"/>
        <w:jc w:val="center"/>
        <w:rPr>
          <w:rFonts w:ascii="Times New Roman" w:hAnsi="Times New Roman"/>
          <w:b/>
          <w:bCs/>
        </w:rPr>
      </w:pPr>
      <w:r w:rsidRPr="000D0362">
        <w:rPr>
          <w:rFonts w:ascii="Times New Roman" w:hAnsi="Times New Roman"/>
          <w:b/>
          <w:bCs/>
        </w:rPr>
        <w:t>5. Организация управления Общим собранием трудового коллектива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5.1. В состав Общего собрания трудового коллектива входят все работники Учреждения.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5.2. На заседание Общего собрания трудового коллектива могут быть приглашены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представители Учредителя, общественных организаций, органов муниципального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управления. Лица, приглашенные на собрание, могут вносить предложения и заявления,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участвовать в обсуждении вопросов, находящихся в их компетенции.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>5.3. Для ведения Общего собрания трудового коллектива из его состава открытым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>голосованием избирается председатель и секретарь сроком на один год, которые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выполняют свои обязанности на общественных началах.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5.4. Председатель Общего собрания трудового коллектива: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- организует деятельность Общего собрания трудового коллектива;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- информирует членов трудового коллектива о предстоящем заседании не менее чем за 14 дней до его проведения;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-организует подготовку и проведение заседания;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-определяет повестку дня;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- контролирует выполнение решений.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5.5. Общее собрание трудового коллектива Учреждения собирается по мере необходимости, но не реже 1 раза в год.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5.6. Общее собрание трудового коллектива Учреждения вправе принимать решения, если в его работе участвуют более половины работников, для которых Учреждение является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основным местом работы.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5.7. Процедура голосования определяется общим собранием трудового коллектива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Учреждения.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>5.8. Решения Общего собрания трудового коллектива Учреждения принимаются простым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большинством голосов, присутствующих на собрании работников.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5.9. Решение Общего собрания трудового коллектива обязательно к исполнению для всех членов трудового коллектива. </w:t>
      </w:r>
    </w:p>
    <w:p w:rsidR="00A0274B" w:rsidRPr="000D0362" w:rsidRDefault="00A0274B" w:rsidP="00711C6A">
      <w:pPr>
        <w:spacing w:after="0"/>
        <w:jc w:val="center"/>
        <w:rPr>
          <w:rFonts w:ascii="Times New Roman" w:hAnsi="Times New Roman"/>
          <w:b/>
          <w:bCs/>
        </w:rPr>
      </w:pPr>
    </w:p>
    <w:p w:rsidR="00A0274B" w:rsidRPr="000D0362" w:rsidRDefault="00A0274B" w:rsidP="00711C6A">
      <w:pPr>
        <w:spacing w:after="0"/>
        <w:jc w:val="center"/>
        <w:rPr>
          <w:rFonts w:ascii="Times New Roman" w:hAnsi="Times New Roman"/>
          <w:b/>
          <w:bCs/>
        </w:rPr>
      </w:pPr>
    </w:p>
    <w:p w:rsidR="00A0274B" w:rsidRPr="000D0362" w:rsidRDefault="00A0274B" w:rsidP="00711C6A">
      <w:pPr>
        <w:spacing w:after="0"/>
        <w:jc w:val="center"/>
        <w:rPr>
          <w:rFonts w:ascii="Times New Roman" w:hAnsi="Times New Roman"/>
          <w:b/>
          <w:bCs/>
        </w:rPr>
      </w:pPr>
    </w:p>
    <w:p w:rsidR="00A0274B" w:rsidRDefault="00A0274B" w:rsidP="00711C6A">
      <w:pPr>
        <w:spacing w:after="0"/>
        <w:jc w:val="center"/>
        <w:rPr>
          <w:rFonts w:ascii="Times New Roman" w:hAnsi="Times New Roman"/>
          <w:b/>
          <w:bCs/>
        </w:rPr>
      </w:pPr>
    </w:p>
    <w:p w:rsidR="00A0274B" w:rsidRPr="000D0362" w:rsidRDefault="00A0274B" w:rsidP="00711C6A">
      <w:pPr>
        <w:spacing w:after="0"/>
        <w:jc w:val="center"/>
        <w:rPr>
          <w:rFonts w:ascii="Times New Roman" w:hAnsi="Times New Roman"/>
          <w:b/>
          <w:bCs/>
        </w:rPr>
      </w:pPr>
      <w:r w:rsidRPr="000D0362">
        <w:rPr>
          <w:rFonts w:ascii="Times New Roman" w:hAnsi="Times New Roman"/>
          <w:b/>
          <w:bCs/>
        </w:rPr>
        <w:t>6. Взаимосвязь с другими органами самоуправления.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6.1. Общее собрание трудового коллектива организует взаимодействие с другими органами самоуправления Учреждения – Педагогическим Советом: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- через участие представителей трудового коллектива в заседаниях Педагогического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Совета;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- внесение предложений и дополнений по вопросам, рассматриваемым на заседаниях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Педагогического Совета. </w:t>
      </w:r>
    </w:p>
    <w:p w:rsidR="00A0274B" w:rsidRPr="000D0362" w:rsidRDefault="00A0274B" w:rsidP="00711C6A">
      <w:pPr>
        <w:spacing w:after="0"/>
        <w:jc w:val="center"/>
        <w:rPr>
          <w:rFonts w:ascii="Times New Roman" w:hAnsi="Times New Roman"/>
          <w:b/>
          <w:bCs/>
        </w:rPr>
      </w:pPr>
      <w:r w:rsidRPr="000D0362">
        <w:rPr>
          <w:rFonts w:ascii="Times New Roman" w:hAnsi="Times New Roman"/>
          <w:b/>
          <w:bCs/>
        </w:rPr>
        <w:t>7. Ответственность Общего собрания трудового коллектива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7.1. Общее собрание трудового коллектива несёт ответственность: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- за выполнение, выполнение не в полном объёме или невыполнение закреплённых за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ним задач и функций;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- соответствие принимаемых решений законодательству РФ, нормативно-правовым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актам. </w:t>
      </w:r>
    </w:p>
    <w:p w:rsidR="00A0274B" w:rsidRPr="000D0362" w:rsidRDefault="00A0274B" w:rsidP="00711C6A">
      <w:pPr>
        <w:spacing w:after="0"/>
        <w:jc w:val="center"/>
        <w:rPr>
          <w:rFonts w:ascii="Times New Roman" w:hAnsi="Times New Roman"/>
          <w:b/>
          <w:bCs/>
        </w:rPr>
      </w:pPr>
      <w:r w:rsidRPr="000D0362">
        <w:rPr>
          <w:rFonts w:ascii="Times New Roman" w:hAnsi="Times New Roman"/>
          <w:b/>
          <w:bCs/>
        </w:rPr>
        <w:t>8. Делопроизводство общего собрания трудового коллектива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 8.1. Заседания Общего собрания трудового коллектива оформляются протоколом.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8.2. В протоколе фиксируется: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- дата проведения;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- количество присутствующих членов трудового коллектива;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-приглашённые (ФИО, должность);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- повестка дня;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- ход обсуждения вопросов;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- предложения, рекомендации и замечания членов Общего собрания трудового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коллектива и приглашённых лиц;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- решение.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 8.3. Протоколы подписываются председателем и секретарём Общего собрания трудового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коллектива.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 8.4. Нумерация протоколов ведётся от начала учебного года.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8.5. Протоколы Общего собрания трудового коллектива оформляются в рукописном виде       в «Книге протоколов Общего собрания трудового коллектива МБДОУ «Ашитбашский детский сад». </w:t>
      </w:r>
    </w:p>
    <w:p w:rsidR="00A0274B" w:rsidRPr="000D0362" w:rsidRDefault="00A0274B" w:rsidP="00711C6A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>8.6. Протоколы Общего собрания трудового коллектива хранится в делах Учреждения .</w:t>
      </w:r>
    </w:p>
    <w:p w:rsidR="00A0274B" w:rsidRDefault="00A0274B" w:rsidP="00711C6A"/>
    <w:p w:rsidR="00A0274B" w:rsidRPr="00525225" w:rsidRDefault="00A0274B" w:rsidP="00711C6A">
      <w:pPr>
        <w:tabs>
          <w:tab w:val="left" w:pos="5475"/>
        </w:tabs>
        <w:rPr>
          <w:i/>
        </w:rPr>
      </w:pPr>
    </w:p>
    <w:p w:rsidR="00A0274B" w:rsidRPr="00C12C4C" w:rsidRDefault="00A0274B" w:rsidP="00711C6A">
      <w:pPr>
        <w:spacing w:after="0" w:line="240" w:lineRule="auto"/>
        <w:rPr>
          <w:rFonts w:ascii="Times New Roman" w:hAnsi="Times New Roman"/>
          <w:color w:val="0000FF"/>
          <w:sz w:val="24"/>
          <w:szCs w:val="24"/>
          <w:u w:val="single"/>
          <w:lang w:eastAsia="ru-RU"/>
        </w:rPr>
      </w:pPr>
      <w:r w:rsidRPr="00C12C4C">
        <w:rPr>
          <w:rFonts w:ascii="Times New Roman" w:hAnsi="Times New Roman"/>
          <w:sz w:val="24"/>
          <w:szCs w:val="24"/>
          <w:lang w:eastAsia="ru-RU"/>
        </w:rPr>
        <w:fldChar w:fldCharType="begin"/>
      </w:r>
      <w:r w:rsidRPr="00C12C4C">
        <w:rPr>
          <w:rFonts w:ascii="Times New Roman" w:hAnsi="Times New Roman"/>
          <w:sz w:val="24"/>
          <w:szCs w:val="24"/>
          <w:lang w:eastAsia="ru-RU"/>
        </w:rPr>
        <w:instrText xml:space="preserve"> HYPERLINK "https://edu.tatar.ru/upload/images/files/%D0%BF%D1%80%D0%B0%D0%B2%D0%B8%D0%BB%D0%B0%20%D0%B2%D0%BD%D1%83%D1%82%D1%80%D0%B5%D0%BD%D0%BD%D0%B5%D0%B3%D0%BE%20%D1%82%D1%80%D1%83%D0%B4%D0%BE%D0%B2%D0%BE%D0%B3%D0%BE%20%D1%80%D0%B0%D1%81%D0%BF%D0%BE%D1%80%D1%8F%D0%B4%D0%BA%D0%B0%20%D1%80%D0%B0%D0%B1%D0%BE%D1%82%D0%BD%D0%B8%D0%BA%D0%BE%D0%B2%20%D0%9C%D0%91%D0%9E%D0%A3%20%D0%98%D0%A1%D0%9E%D0%A8.pdf" \l "page=2" \o "Страница 2" </w:instrText>
      </w:r>
      <w:r w:rsidRPr="004A4F17">
        <w:rPr>
          <w:rFonts w:ascii="Times New Roman" w:hAnsi="Times New Roman"/>
          <w:sz w:val="24"/>
          <w:szCs w:val="24"/>
          <w:lang w:eastAsia="ru-RU"/>
        </w:rPr>
      </w:r>
      <w:r w:rsidRPr="00C12C4C">
        <w:rPr>
          <w:rFonts w:ascii="Times New Roman" w:hAnsi="Times New Roman"/>
          <w:sz w:val="24"/>
          <w:szCs w:val="24"/>
          <w:lang w:eastAsia="ru-RU"/>
        </w:rPr>
        <w:fldChar w:fldCharType="separate"/>
      </w:r>
    </w:p>
    <w:p w:rsidR="00A0274B" w:rsidRPr="00C12C4C" w:rsidRDefault="00A0274B" w:rsidP="00711C6A">
      <w:pPr>
        <w:spacing w:after="0" w:line="240" w:lineRule="auto"/>
        <w:rPr>
          <w:rFonts w:ascii="Times New Roman" w:hAnsi="Times New Roman"/>
          <w:color w:val="0000FF"/>
          <w:sz w:val="24"/>
          <w:szCs w:val="24"/>
          <w:u w:val="single"/>
          <w:lang w:eastAsia="ru-RU"/>
        </w:rPr>
      </w:pPr>
      <w:r w:rsidRPr="00C12C4C">
        <w:rPr>
          <w:rFonts w:ascii="Times New Roman" w:hAnsi="Times New Roman"/>
          <w:sz w:val="24"/>
          <w:szCs w:val="24"/>
          <w:lang w:eastAsia="ru-RU"/>
        </w:rPr>
        <w:fldChar w:fldCharType="end"/>
      </w:r>
      <w:r w:rsidRPr="00C12C4C">
        <w:rPr>
          <w:rFonts w:ascii="Times New Roman" w:hAnsi="Times New Roman"/>
          <w:sz w:val="24"/>
          <w:szCs w:val="24"/>
          <w:lang w:eastAsia="ru-RU"/>
        </w:rPr>
        <w:fldChar w:fldCharType="begin"/>
      </w:r>
      <w:r w:rsidRPr="00C12C4C">
        <w:rPr>
          <w:rFonts w:ascii="Times New Roman" w:hAnsi="Times New Roman"/>
          <w:sz w:val="24"/>
          <w:szCs w:val="24"/>
          <w:lang w:eastAsia="ru-RU"/>
        </w:rPr>
        <w:instrText xml:space="preserve"> HYPERLINK "https://edu.tatar.ru/upload/images/files/%D0%BF%D1%80%D0%B0%D0%B2%D0%B8%D0%BB%D0%B0%20%D0%B2%D0%BD%D1%83%D1%82%D1%80%D0%B5%D0%BD%D0%BD%D0%B5%D0%B3%D0%BE%20%D1%82%D1%80%D1%83%D0%B4%D0%BE%D0%B2%D0%BE%D0%B3%D0%BE%20%D1%80%D0%B0%D1%81%D0%BF%D0%BE%D1%80%D1%8F%D0%B4%D0%BA%D0%B0%20%D1%80%D0%B0%D0%B1%D0%BE%D1%82%D0%BD%D0%B8%D0%BA%D0%BE%D0%B2%20%D0%9C%D0%91%D0%9E%D0%A3%20%D0%98%D0%A1%D0%9E%D0%A8.pdf" \l "page=3" \o "Страница 3" </w:instrText>
      </w:r>
      <w:r w:rsidRPr="004A4F17">
        <w:rPr>
          <w:rFonts w:ascii="Times New Roman" w:hAnsi="Times New Roman"/>
          <w:sz w:val="24"/>
          <w:szCs w:val="24"/>
          <w:lang w:eastAsia="ru-RU"/>
        </w:rPr>
      </w:r>
      <w:r w:rsidRPr="00C12C4C">
        <w:rPr>
          <w:rFonts w:ascii="Times New Roman" w:hAnsi="Times New Roman"/>
          <w:sz w:val="24"/>
          <w:szCs w:val="24"/>
          <w:lang w:eastAsia="ru-RU"/>
        </w:rPr>
        <w:fldChar w:fldCharType="separate"/>
      </w:r>
    </w:p>
    <w:p w:rsidR="00A0274B" w:rsidRPr="00C12C4C" w:rsidRDefault="00A0274B" w:rsidP="00711C6A">
      <w:pPr>
        <w:spacing w:after="0" w:line="240" w:lineRule="auto"/>
        <w:rPr>
          <w:rFonts w:ascii="Times New Roman" w:hAnsi="Times New Roman"/>
          <w:color w:val="0000FF"/>
          <w:sz w:val="24"/>
          <w:szCs w:val="24"/>
          <w:u w:val="single"/>
          <w:lang w:eastAsia="ru-RU"/>
        </w:rPr>
      </w:pPr>
      <w:r w:rsidRPr="00C12C4C">
        <w:rPr>
          <w:rFonts w:ascii="Times New Roman" w:hAnsi="Times New Roman"/>
          <w:sz w:val="24"/>
          <w:szCs w:val="24"/>
          <w:lang w:eastAsia="ru-RU"/>
        </w:rPr>
        <w:fldChar w:fldCharType="end"/>
      </w:r>
      <w:r w:rsidRPr="00C12C4C">
        <w:rPr>
          <w:rFonts w:ascii="Times New Roman" w:hAnsi="Times New Roman"/>
          <w:sz w:val="24"/>
          <w:szCs w:val="24"/>
          <w:lang w:eastAsia="ru-RU"/>
        </w:rPr>
        <w:fldChar w:fldCharType="begin"/>
      </w:r>
      <w:r w:rsidRPr="00C12C4C">
        <w:rPr>
          <w:rFonts w:ascii="Times New Roman" w:hAnsi="Times New Roman"/>
          <w:sz w:val="24"/>
          <w:szCs w:val="24"/>
          <w:lang w:eastAsia="ru-RU"/>
        </w:rPr>
        <w:instrText xml:space="preserve"> HYPERLINK "https://edu.tatar.ru/upload/images/files/%D0%BF%D1%80%D0%B0%D0%B2%D0%B8%D0%BB%D0%B0%20%D0%B2%D0%BD%D1%83%D1%82%D1%80%D0%B5%D0%BD%D0%BD%D0%B5%D0%B3%D0%BE%20%D1%82%D1%80%D1%83%D0%B4%D0%BE%D0%B2%D0%BE%D0%B3%D0%BE%20%D1%80%D0%B0%D1%81%D0%BF%D0%BE%D1%80%D1%8F%D0%B4%D0%BA%D0%B0%20%D1%80%D0%B0%D0%B1%D0%BE%D1%82%D0%BD%D0%B8%D0%BA%D0%BE%D0%B2%20%D0%9C%D0%91%D0%9E%D0%A3%20%D0%98%D0%A1%D0%9E%D0%A8.pdf" \l "page=4" \o "Страница 4" </w:instrText>
      </w:r>
      <w:r w:rsidRPr="004A4F17">
        <w:rPr>
          <w:rFonts w:ascii="Times New Roman" w:hAnsi="Times New Roman"/>
          <w:sz w:val="24"/>
          <w:szCs w:val="24"/>
          <w:lang w:eastAsia="ru-RU"/>
        </w:rPr>
      </w:r>
      <w:r w:rsidRPr="00C12C4C">
        <w:rPr>
          <w:rFonts w:ascii="Times New Roman" w:hAnsi="Times New Roman"/>
          <w:sz w:val="24"/>
          <w:szCs w:val="24"/>
          <w:lang w:eastAsia="ru-RU"/>
        </w:rPr>
        <w:fldChar w:fldCharType="separate"/>
      </w:r>
    </w:p>
    <w:p w:rsidR="00A0274B" w:rsidRPr="00C12C4C" w:rsidRDefault="00A0274B" w:rsidP="00711C6A">
      <w:pPr>
        <w:spacing w:after="0" w:line="240" w:lineRule="auto"/>
        <w:rPr>
          <w:rFonts w:ascii="Times New Roman" w:hAnsi="Times New Roman"/>
          <w:color w:val="0000FF"/>
          <w:sz w:val="24"/>
          <w:szCs w:val="24"/>
          <w:u w:val="single"/>
          <w:lang w:eastAsia="ru-RU"/>
        </w:rPr>
      </w:pPr>
      <w:r w:rsidRPr="00C12C4C">
        <w:rPr>
          <w:rFonts w:ascii="Times New Roman" w:hAnsi="Times New Roman"/>
          <w:sz w:val="24"/>
          <w:szCs w:val="24"/>
          <w:lang w:eastAsia="ru-RU"/>
        </w:rPr>
        <w:fldChar w:fldCharType="end"/>
      </w:r>
      <w:r w:rsidRPr="00C12C4C">
        <w:rPr>
          <w:rFonts w:ascii="Times New Roman" w:hAnsi="Times New Roman"/>
          <w:sz w:val="24"/>
          <w:szCs w:val="24"/>
          <w:lang w:eastAsia="ru-RU"/>
        </w:rPr>
        <w:fldChar w:fldCharType="begin"/>
      </w:r>
      <w:r w:rsidRPr="00C12C4C">
        <w:rPr>
          <w:rFonts w:ascii="Times New Roman" w:hAnsi="Times New Roman"/>
          <w:sz w:val="24"/>
          <w:szCs w:val="24"/>
          <w:lang w:eastAsia="ru-RU"/>
        </w:rPr>
        <w:instrText xml:space="preserve"> HYPERLINK "https://edu.tatar.ru/upload/images/files/%D0%BF%D1%80%D0%B0%D0%B2%D0%B8%D0%BB%D0%B0%20%D0%B2%D0%BD%D1%83%D1%82%D1%80%D0%B5%D0%BD%D0%BD%D0%B5%D0%B3%D0%BE%20%D1%82%D1%80%D1%83%D0%B4%D0%BE%D0%B2%D0%BE%D0%B3%D0%BE%20%D1%80%D0%B0%D1%81%D0%BF%D0%BE%D1%80%D1%8F%D0%B4%D0%BA%D0%B0%20%D1%80%D0%B0%D0%B1%D0%BE%D1%82%D0%BD%D0%B8%D0%BA%D0%BE%D0%B2%20%D0%9C%D0%91%D0%9E%D0%A3%20%D0%98%D0%A1%D0%9E%D0%A8.pdf" \l "page=5" \o "Страница 5" </w:instrText>
      </w:r>
      <w:r w:rsidRPr="004A4F17">
        <w:rPr>
          <w:rFonts w:ascii="Times New Roman" w:hAnsi="Times New Roman"/>
          <w:sz w:val="24"/>
          <w:szCs w:val="24"/>
          <w:lang w:eastAsia="ru-RU"/>
        </w:rPr>
      </w:r>
      <w:r w:rsidRPr="00C12C4C">
        <w:rPr>
          <w:rFonts w:ascii="Times New Roman" w:hAnsi="Times New Roman"/>
          <w:sz w:val="24"/>
          <w:szCs w:val="24"/>
          <w:lang w:eastAsia="ru-RU"/>
        </w:rPr>
        <w:fldChar w:fldCharType="separate"/>
      </w:r>
    </w:p>
    <w:p w:rsidR="00A0274B" w:rsidRPr="00C12C4C" w:rsidRDefault="00A0274B" w:rsidP="00711C6A">
      <w:pPr>
        <w:spacing w:after="0" w:line="240" w:lineRule="auto"/>
        <w:rPr>
          <w:rFonts w:ascii="Times New Roman" w:hAnsi="Times New Roman"/>
          <w:color w:val="0000FF"/>
          <w:sz w:val="24"/>
          <w:szCs w:val="24"/>
          <w:u w:val="single"/>
          <w:lang w:eastAsia="ru-RU"/>
        </w:rPr>
      </w:pPr>
      <w:r w:rsidRPr="00C12C4C">
        <w:rPr>
          <w:rFonts w:ascii="Times New Roman" w:hAnsi="Times New Roman"/>
          <w:sz w:val="24"/>
          <w:szCs w:val="24"/>
          <w:lang w:eastAsia="ru-RU"/>
        </w:rPr>
        <w:fldChar w:fldCharType="end"/>
      </w:r>
      <w:r w:rsidRPr="00C12C4C">
        <w:rPr>
          <w:rFonts w:ascii="Times New Roman" w:hAnsi="Times New Roman"/>
          <w:sz w:val="24"/>
          <w:szCs w:val="24"/>
          <w:lang w:eastAsia="ru-RU"/>
        </w:rPr>
        <w:fldChar w:fldCharType="begin"/>
      </w:r>
      <w:r w:rsidRPr="00C12C4C">
        <w:rPr>
          <w:rFonts w:ascii="Times New Roman" w:hAnsi="Times New Roman"/>
          <w:sz w:val="24"/>
          <w:szCs w:val="24"/>
          <w:lang w:eastAsia="ru-RU"/>
        </w:rPr>
        <w:instrText xml:space="preserve"> HYPERLINK "https://edu.tatar.ru/upload/images/files/%D0%BF%D1%80%D0%B0%D0%B2%D0%B8%D0%BB%D0%B0%20%D0%B2%D0%BD%D1%83%D1%82%D1%80%D0%B5%D0%BD%D0%BD%D0%B5%D0%B3%D0%BE%20%D1%82%D1%80%D1%83%D0%B4%D0%BE%D0%B2%D0%BE%D0%B3%D0%BE%20%D1%80%D0%B0%D1%81%D0%BF%D0%BE%D1%80%D1%8F%D0%B4%D0%BA%D0%B0%20%D1%80%D0%B0%D0%B1%D0%BE%D1%82%D0%BD%D0%B8%D0%BA%D0%BE%D0%B2%20%D0%9C%D0%91%D0%9E%D0%A3%20%D0%98%D0%A1%D0%9E%D0%A8.pdf" \l "page=6" \o "Страница 6" </w:instrText>
      </w:r>
      <w:r w:rsidRPr="004A4F17">
        <w:rPr>
          <w:rFonts w:ascii="Times New Roman" w:hAnsi="Times New Roman"/>
          <w:sz w:val="24"/>
          <w:szCs w:val="24"/>
          <w:lang w:eastAsia="ru-RU"/>
        </w:rPr>
      </w:r>
      <w:r w:rsidRPr="00C12C4C">
        <w:rPr>
          <w:rFonts w:ascii="Times New Roman" w:hAnsi="Times New Roman"/>
          <w:sz w:val="24"/>
          <w:szCs w:val="24"/>
          <w:lang w:eastAsia="ru-RU"/>
        </w:rPr>
        <w:fldChar w:fldCharType="separate"/>
      </w:r>
    </w:p>
    <w:p w:rsidR="00A0274B" w:rsidRPr="00C12C4C" w:rsidRDefault="00A0274B" w:rsidP="00711C6A">
      <w:pPr>
        <w:spacing w:after="0" w:line="240" w:lineRule="auto"/>
        <w:rPr>
          <w:rFonts w:ascii="Times New Roman" w:hAnsi="Times New Roman"/>
          <w:color w:val="0000FF"/>
          <w:sz w:val="24"/>
          <w:szCs w:val="24"/>
          <w:u w:val="single"/>
          <w:lang w:eastAsia="ru-RU"/>
        </w:rPr>
      </w:pPr>
      <w:r w:rsidRPr="00C12C4C">
        <w:rPr>
          <w:rFonts w:ascii="Times New Roman" w:hAnsi="Times New Roman"/>
          <w:sz w:val="24"/>
          <w:szCs w:val="24"/>
          <w:lang w:eastAsia="ru-RU"/>
        </w:rPr>
        <w:fldChar w:fldCharType="end"/>
      </w:r>
      <w:r w:rsidRPr="00C12C4C">
        <w:rPr>
          <w:rFonts w:ascii="Times New Roman" w:hAnsi="Times New Roman"/>
          <w:sz w:val="24"/>
          <w:szCs w:val="24"/>
          <w:lang w:eastAsia="ru-RU"/>
        </w:rPr>
        <w:fldChar w:fldCharType="begin"/>
      </w:r>
      <w:r w:rsidRPr="00C12C4C">
        <w:rPr>
          <w:rFonts w:ascii="Times New Roman" w:hAnsi="Times New Roman"/>
          <w:sz w:val="24"/>
          <w:szCs w:val="24"/>
          <w:lang w:eastAsia="ru-RU"/>
        </w:rPr>
        <w:instrText xml:space="preserve"> HYPERLINK "https://edu.tatar.ru/upload/images/files/%D0%BF%D1%80%D0%B0%D0%B2%D0%B8%D0%BB%D0%B0%20%D0%B2%D0%BD%D1%83%D1%82%D1%80%D0%B5%D0%BD%D0%BD%D0%B5%D0%B3%D0%BE%20%D1%82%D1%80%D1%83%D0%B4%D0%BE%D0%B2%D0%BE%D0%B3%D0%BE%20%D1%80%D0%B0%D1%81%D0%BF%D0%BE%D1%80%D1%8F%D0%B4%D0%BA%D0%B0%20%D1%80%D0%B0%D0%B1%D0%BE%D1%82%D0%BD%D0%B8%D0%BA%D0%BE%D0%B2%20%D0%9C%D0%91%D0%9E%D0%A3%20%D0%98%D0%A1%D0%9E%D0%A8.pdf" \l "page=7" \o "Страница 7" </w:instrText>
      </w:r>
      <w:r w:rsidRPr="004A4F17">
        <w:rPr>
          <w:rFonts w:ascii="Times New Roman" w:hAnsi="Times New Roman"/>
          <w:sz w:val="24"/>
          <w:szCs w:val="24"/>
          <w:lang w:eastAsia="ru-RU"/>
        </w:rPr>
      </w:r>
      <w:r w:rsidRPr="00C12C4C">
        <w:rPr>
          <w:rFonts w:ascii="Times New Roman" w:hAnsi="Times New Roman"/>
          <w:sz w:val="24"/>
          <w:szCs w:val="24"/>
          <w:lang w:eastAsia="ru-RU"/>
        </w:rPr>
        <w:fldChar w:fldCharType="separate"/>
      </w:r>
    </w:p>
    <w:p w:rsidR="00A0274B" w:rsidRPr="00C12C4C" w:rsidRDefault="00A0274B" w:rsidP="00711C6A">
      <w:pPr>
        <w:spacing w:after="0" w:line="240" w:lineRule="auto"/>
        <w:rPr>
          <w:rFonts w:ascii="Times New Roman" w:hAnsi="Times New Roman"/>
          <w:color w:val="0000FF"/>
          <w:sz w:val="24"/>
          <w:szCs w:val="24"/>
          <w:u w:val="single"/>
          <w:lang w:eastAsia="ru-RU"/>
        </w:rPr>
      </w:pPr>
      <w:r w:rsidRPr="00C12C4C">
        <w:rPr>
          <w:rFonts w:ascii="Times New Roman" w:hAnsi="Times New Roman"/>
          <w:sz w:val="24"/>
          <w:szCs w:val="24"/>
          <w:lang w:eastAsia="ru-RU"/>
        </w:rPr>
        <w:fldChar w:fldCharType="end"/>
      </w:r>
      <w:r w:rsidRPr="00C12C4C">
        <w:rPr>
          <w:rFonts w:ascii="Times New Roman" w:hAnsi="Times New Roman"/>
          <w:sz w:val="24"/>
          <w:szCs w:val="24"/>
          <w:lang w:eastAsia="ru-RU"/>
        </w:rPr>
        <w:fldChar w:fldCharType="begin"/>
      </w:r>
      <w:r w:rsidRPr="00C12C4C">
        <w:rPr>
          <w:rFonts w:ascii="Times New Roman" w:hAnsi="Times New Roman"/>
          <w:sz w:val="24"/>
          <w:szCs w:val="24"/>
          <w:lang w:eastAsia="ru-RU"/>
        </w:rPr>
        <w:instrText xml:space="preserve"> HYPERLINK "https://edu.tatar.ru/upload/images/files/%D0%BF%D1%80%D0%B0%D0%B2%D0%B8%D0%BB%D0%B0%20%D0%B2%D0%BD%D1%83%D1%82%D1%80%D0%B5%D0%BD%D0%BD%D0%B5%D0%B3%D0%BE%20%D1%82%D1%80%D1%83%D0%B4%D0%BE%D0%B2%D0%BE%D0%B3%D0%BE%20%D1%80%D0%B0%D1%81%D0%BF%D0%BE%D1%80%D1%8F%D0%B4%D0%BA%D0%B0%20%D1%80%D0%B0%D0%B1%D0%BE%D1%82%D0%BD%D0%B8%D0%BA%D0%BE%D0%B2%20%D0%9C%D0%91%D0%9E%D0%A3%20%D0%98%D0%A1%D0%9E%D0%A8.pdf" \l "page=8" \o "Страница 8" </w:instrText>
      </w:r>
      <w:r w:rsidRPr="004A4F17">
        <w:rPr>
          <w:rFonts w:ascii="Times New Roman" w:hAnsi="Times New Roman"/>
          <w:sz w:val="24"/>
          <w:szCs w:val="24"/>
          <w:lang w:eastAsia="ru-RU"/>
        </w:rPr>
      </w:r>
      <w:r w:rsidRPr="00C12C4C">
        <w:rPr>
          <w:rFonts w:ascii="Times New Roman" w:hAnsi="Times New Roman"/>
          <w:sz w:val="24"/>
          <w:szCs w:val="24"/>
          <w:lang w:eastAsia="ru-RU"/>
        </w:rPr>
        <w:fldChar w:fldCharType="separate"/>
      </w:r>
    </w:p>
    <w:p w:rsidR="00A0274B" w:rsidRPr="00C12C4C" w:rsidRDefault="00A0274B" w:rsidP="00711C6A">
      <w:pPr>
        <w:spacing w:after="0" w:line="240" w:lineRule="auto"/>
        <w:rPr>
          <w:rFonts w:ascii="Times New Roman" w:hAnsi="Times New Roman"/>
          <w:color w:val="0000FF"/>
          <w:sz w:val="24"/>
          <w:szCs w:val="24"/>
          <w:u w:val="single"/>
          <w:lang w:eastAsia="ru-RU"/>
        </w:rPr>
      </w:pPr>
      <w:r w:rsidRPr="00C12C4C">
        <w:rPr>
          <w:rFonts w:ascii="Times New Roman" w:hAnsi="Times New Roman"/>
          <w:sz w:val="24"/>
          <w:szCs w:val="24"/>
          <w:lang w:eastAsia="ru-RU"/>
        </w:rPr>
        <w:fldChar w:fldCharType="end"/>
      </w:r>
      <w:r w:rsidRPr="00C12C4C">
        <w:rPr>
          <w:rFonts w:ascii="Times New Roman" w:hAnsi="Times New Roman"/>
          <w:sz w:val="24"/>
          <w:szCs w:val="24"/>
          <w:lang w:eastAsia="ru-RU"/>
        </w:rPr>
        <w:fldChar w:fldCharType="begin"/>
      </w:r>
      <w:r w:rsidRPr="00C12C4C">
        <w:rPr>
          <w:rFonts w:ascii="Times New Roman" w:hAnsi="Times New Roman"/>
          <w:sz w:val="24"/>
          <w:szCs w:val="24"/>
          <w:lang w:eastAsia="ru-RU"/>
        </w:rPr>
        <w:instrText xml:space="preserve"> HYPERLINK "https://edu.tatar.ru/upload/images/files/%D0%BF%D1%80%D0%B0%D0%B2%D0%B8%D0%BB%D0%B0%20%D0%B2%D0%BD%D1%83%D1%82%D1%80%D0%B5%D0%BD%D0%BD%D0%B5%D0%B3%D0%BE%20%D1%82%D1%80%D1%83%D0%B4%D0%BE%D0%B2%D0%BE%D0%B3%D0%BE%20%D1%80%D0%B0%D1%81%D0%BF%D0%BE%D1%80%D1%8F%D0%B4%D0%BA%D0%B0%20%D1%80%D0%B0%D0%B1%D0%BE%D1%82%D0%BD%D0%B8%D0%BA%D0%BE%D0%B2%20%D0%9C%D0%91%D0%9E%D0%A3%20%D0%98%D0%A1%D0%9E%D0%A8.pdf" \l "page=9" \o "Страница 9" </w:instrText>
      </w:r>
      <w:r w:rsidRPr="004A4F17">
        <w:rPr>
          <w:rFonts w:ascii="Times New Roman" w:hAnsi="Times New Roman"/>
          <w:sz w:val="24"/>
          <w:szCs w:val="24"/>
          <w:lang w:eastAsia="ru-RU"/>
        </w:rPr>
      </w:r>
      <w:r w:rsidRPr="00C12C4C">
        <w:rPr>
          <w:rFonts w:ascii="Times New Roman" w:hAnsi="Times New Roman"/>
          <w:sz w:val="24"/>
          <w:szCs w:val="24"/>
          <w:lang w:eastAsia="ru-RU"/>
        </w:rPr>
        <w:fldChar w:fldCharType="separate"/>
      </w:r>
    </w:p>
    <w:p w:rsidR="00A0274B" w:rsidRDefault="00A0274B" w:rsidP="00711C6A">
      <w:r w:rsidRPr="00C12C4C">
        <w:rPr>
          <w:rFonts w:ascii="Times New Roman" w:hAnsi="Times New Roman"/>
          <w:sz w:val="24"/>
          <w:szCs w:val="24"/>
          <w:lang w:eastAsia="ru-RU"/>
        </w:rPr>
        <w:fldChar w:fldCharType="end"/>
      </w:r>
    </w:p>
    <w:sectPr w:rsidR="00A0274B" w:rsidSect="009355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11C6A"/>
    <w:rsid w:val="000D0362"/>
    <w:rsid w:val="00204162"/>
    <w:rsid w:val="004A4F17"/>
    <w:rsid w:val="00525225"/>
    <w:rsid w:val="00711C6A"/>
    <w:rsid w:val="009355A3"/>
    <w:rsid w:val="00A0274B"/>
    <w:rsid w:val="00A649FE"/>
    <w:rsid w:val="00AE32F7"/>
    <w:rsid w:val="00C12C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1C6A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711C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11C6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3</Pages>
  <Words>1173</Words>
  <Characters>6688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User</cp:lastModifiedBy>
  <cp:revision>3</cp:revision>
  <dcterms:created xsi:type="dcterms:W3CDTF">2014-06-02T12:19:00Z</dcterms:created>
  <dcterms:modified xsi:type="dcterms:W3CDTF">2014-06-02T18:37:00Z</dcterms:modified>
</cp:coreProperties>
</file>